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600" w:tblpY="115"/>
        <w:tblW w:w="15163" w:type="dxa"/>
        <w:tblLayout w:type="fixed"/>
        <w:tblLook w:val="04A0" w:firstRow="1" w:lastRow="0" w:firstColumn="1" w:lastColumn="0" w:noHBand="0" w:noVBand="1"/>
      </w:tblPr>
      <w:tblGrid>
        <w:gridCol w:w="1267"/>
        <w:gridCol w:w="1985"/>
        <w:gridCol w:w="1985"/>
        <w:gridCol w:w="1985"/>
        <w:gridCol w:w="1985"/>
        <w:gridCol w:w="1986"/>
        <w:gridCol w:w="1985"/>
        <w:gridCol w:w="1985"/>
      </w:tblGrid>
      <w:tr w:rsidR="00950053" w:rsidRPr="00950053" w14:paraId="3FC45DE8" w14:textId="3ABF9753" w:rsidTr="0084229F">
        <w:trPr>
          <w:trHeight w:val="132"/>
        </w:trPr>
        <w:tc>
          <w:tcPr>
            <w:tcW w:w="1267" w:type="dxa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12C6CE83" w14:textId="77777777" w:rsidR="006A22B2" w:rsidRPr="00950053" w:rsidRDefault="006A22B2" w:rsidP="00795714">
            <w:pPr>
              <w:spacing w:after="0"/>
              <w:rPr>
                <w:rFonts w:cs="Arial"/>
                <w:b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6FED2AD7" w14:textId="6B535882" w:rsidR="006A22B2" w:rsidRPr="00950053" w:rsidRDefault="006A22B2" w:rsidP="00795714">
            <w:pPr>
              <w:spacing w:after="0"/>
              <w:jc w:val="center"/>
              <w:rPr>
                <w:sz w:val="18"/>
                <w:szCs w:val="18"/>
              </w:rPr>
            </w:pPr>
            <w:r w:rsidRPr="00950053">
              <w:rPr>
                <w:sz w:val="18"/>
                <w:szCs w:val="18"/>
              </w:rPr>
              <w:t>Autumn 1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78915D3C" w14:textId="287E82BE" w:rsidR="006A22B2" w:rsidRPr="00950053" w:rsidRDefault="006A22B2" w:rsidP="00795714">
            <w:pPr>
              <w:spacing w:after="0"/>
              <w:jc w:val="center"/>
              <w:rPr>
                <w:sz w:val="18"/>
                <w:szCs w:val="18"/>
              </w:rPr>
            </w:pPr>
            <w:r w:rsidRPr="00950053">
              <w:rPr>
                <w:sz w:val="18"/>
                <w:szCs w:val="18"/>
              </w:rPr>
              <w:t>Autumn 2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7BB2AC9F" w14:textId="29E36363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Spring 1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10954A46" w14:textId="2CFA0ADE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sz w:val="18"/>
                <w:szCs w:val="18"/>
              </w:rPr>
              <w:t>Spring 2</w:t>
            </w:r>
          </w:p>
        </w:tc>
        <w:tc>
          <w:tcPr>
            <w:tcW w:w="1986" w:type="dxa"/>
            <w:shd w:val="clear" w:color="auto" w:fill="9CC2E5" w:themeFill="accent1" w:themeFillTint="99"/>
            <w:vAlign w:val="center"/>
          </w:tcPr>
          <w:p w14:paraId="4A4F124E" w14:textId="186A7111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Summer 1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567E20FD" w14:textId="3213F813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Summer 2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631D2BB2" w14:textId="46805BF0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Summer 2 (transition)</w:t>
            </w:r>
          </w:p>
        </w:tc>
      </w:tr>
      <w:tr w:rsidR="0084229F" w:rsidRPr="00950053" w14:paraId="455CC194" w14:textId="71223A68" w:rsidTr="0054575C">
        <w:trPr>
          <w:trHeight w:val="1002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01D1D404" w14:textId="5CC988F3" w:rsidR="0084229F" w:rsidRPr="00950053" w:rsidRDefault="0084229F" w:rsidP="0079571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EYFS</w:t>
            </w:r>
            <w:r w:rsidR="0054575C">
              <w:rPr>
                <w:rFonts w:cs="Arial"/>
                <w:b/>
                <w:sz w:val="18"/>
                <w:szCs w:val="18"/>
              </w:rPr>
              <w:t xml:space="preserve"> and HNB</w:t>
            </w:r>
          </w:p>
        </w:tc>
        <w:tc>
          <w:tcPr>
            <w:tcW w:w="3970" w:type="dxa"/>
            <w:gridSpan w:val="2"/>
            <w:shd w:val="clear" w:color="auto" w:fill="auto"/>
          </w:tcPr>
          <w:p w14:paraId="05063858" w14:textId="77777777" w:rsidR="0054575C" w:rsidRDefault="0084229F" w:rsidP="0054575C">
            <w:pPr>
              <w:spacing w:after="0"/>
              <w:jc w:val="center"/>
              <w:rPr>
                <w:b/>
                <w:sz w:val="14"/>
                <w:szCs w:val="14"/>
              </w:rPr>
            </w:pPr>
            <w:r w:rsidRPr="0054575C">
              <w:rPr>
                <w:b/>
                <w:sz w:val="14"/>
                <w:szCs w:val="14"/>
              </w:rPr>
              <w:t>Stories – Children’s favourites</w:t>
            </w:r>
          </w:p>
          <w:p w14:paraId="4D9D91CD" w14:textId="1CB3731D" w:rsidR="0084229F" w:rsidRPr="0054575C" w:rsidRDefault="0054575C" w:rsidP="0054575C">
            <w:pPr>
              <w:spacing w:after="0"/>
              <w:jc w:val="center"/>
              <w:rPr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8DA1B74" wp14:editId="625C2BB9">
                  <wp:extent cx="876300" cy="546735"/>
                  <wp:effectExtent l="0" t="0" r="0" b="5715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  <w:shd w:val="clear" w:color="auto" w:fill="auto"/>
          </w:tcPr>
          <w:p w14:paraId="35693377" w14:textId="77777777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Traditional Tales</w:t>
            </w:r>
          </w:p>
          <w:p w14:paraId="662BA86C" w14:textId="2061D19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5CA71D7A" wp14:editId="7B358196">
                  <wp:extent cx="926930" cy="540000"/>
                  <wp:effectExtent l="0" t="0" r="698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shd w:val="clear" w:color="auto" w:fill="auto"/>
          </w:tcPr>
          <w:p w14:paraId="77A27EA8" w14:textId="77777777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Fairy Tales</w:t>
            </w:r>
          </w:p>
          <w:p w14:paraId="33E91AD1" w14:textId="39B6B44C" w:rsidR="0084229F" w:rsidRPr="0054575C" w:rsidRDefault="0084229F" w:rsidP="0054575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68494CD" wp14:editId="684B8CE6">
                  <wp:extent cx="966787" cy="446437"/>
                  <wp:effectExtent l="0" t="0" r="508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4" cy="44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92FEDED" w14:textId="77777777" w:rsid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Farm Animals</w:t>
            </w:r>
          </w:p>
          <w:p w14:paraId="10B686C4" w14:textId="7EC76A1F" w:rsidR="0084229F" w:rsidRPr="0054575C" w:rsidRDefault="0084229F" w:rsidP="0054575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50A4DB6" wp14:editId="7753FA62">
                  <wp:extent cx="574458" cy="455877"/>
                  <wp:effectExtent l="0" t="0" r="0" b="1905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8" cy="45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6163FB81" w14:textId="45B85810" w:rsidR="0084229F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Picture This</w:t>
            </w:r>
          </w:p>
          <w:p w14:paraId="7C7683A2" w14:textId="726F2D48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N – crayon   R – Paint</w:t>
            </w:r>
          </w:p>
          <w:p w14:paraId="49279374" w14:textId="3094B318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9DB7FB7" wp14:editId="263A31CA">
                  <wp:extent cx="925192" cy="371475"/>
                  <wp:effectExtent l="0" t="0" r="8890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367"/>
                          <a:stretch/>
                        </pic:blipFill>
                        <pic:spPr bwMode="auto">
                          <a:xfrm>
                            <a:off x="0" y="0"/>
                            <a:ext cx="925893" cy="37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53" w:rsidRPr="00950053" w14:paraId="02CB876F" w14:textId="0E50A3BB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127B2355" w14:textId="4A926784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1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0BF8A25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Our Favourite Stories</w:t>
            </w:r>
          </w:p>
          <w:p w14:paraId="1907422F" w14:textId="5C799B88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05090C4" wp14:editId="6DCE794E">
                  <wp:extent cx="1061418" cy="662827"/>
                  <wp:effectExtent l="0" t="0" r="5715" b="4445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66" cy="66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E04F231" w14:textId="77777777" w:rsidR="00833F51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Toys R Us</w:t>
            </w:r>
          </w:p>
          <w:p w14:paraId="4682B16F" w14:textId="5693FB9A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28AA2100" wp14:editId="68D19C01">
                  <wp:extent cx="585043" cy="585043"/>
                  <wp:effectExtent l="0" t="0" r="5715" b="5715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855" cy="6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28861C1A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Katie Morag</w:t>
            </w:r>
          </w:p>
          <w:p w14:paraId="1EDDB72F" w14:textId="766975C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935AA7D" wp14:editId="4E6885EE">
                  <wp:extent cx="881063" cy="667405"/>
                  <wp:effectExtent l="0" t="0" r="0" b="0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78" cy="66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AE6ECD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Animals Around The World</w:t>
            </w:r>
          </w:p>
          <w:p w14:paraId="3AC940F8" w14:textId="2BAD63B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E6C878D" wp14:editId="350CB086">
                  <wp:extent cx="704850" cy="704850"/>
                  <wp:effectExtent l="0" t="0" r="0" b="0"/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5242" cy="7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dashed" w:sz="4" w:space="0" w:color="auto"/>
            </w:tcBorders>
            <w:shd w:val="clear" w:color="auto" w:fill="auto"/>
          </w:tcPr>
          <w:p w14:paraId="42DCE4BD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Kings and Queens</w:t>
            </w:r>
          </w:p>
          <w:p w14:paraId="55CE3B17" w14:textId="4387C012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4B93E98" wp14:editId="3450D414">
                  <wp:extent cx="765810" cy="667385"/>
                  <wp:effectExtent l="0" t="0" r="0" b="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867"/>
                          <a:stretch/>
                        </pic:blipFill>
                        <pic:spPr bwMode="auto">
                          <a:xfrm>
                            <a:off x="0" y="0"/>
                            <a:ext cx="766924" cy="6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29C4FB97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Wildlife Garden</w:t>
            </w:r>
          </w:p>
          <w:p w14:paraId="63BDC8C1" w14:textId="04F48F2C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525511E" wp14:editId="67715420">
                  <wp:extent cx="752475" cy="501862"/>
                  <wp:effectExtent l="0" t="0" r="0" b="0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39" cy="5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7AD46B2F" w14:textId="59103D35" w:rsidR="00E70680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- </w:t>
            </w:r>
            <w:r w:rsidR="00E70680" w:rsidRPr="0054575C">
              <w:rPr>
                <w:rFonts w:cs="Arial"/>
                <w:b/>
                <w:sz w:val="14"/>
                <w:szCs w:val="14"/>
              </w:rPr>
              <w:t>Van Gogh</w:t>
            </w:r>
          </w:p>
          <w:p w14:paraId="46A60790" w14:textId="03A5F918" w:rsidR="00E70680" w:rsidRPr="0054575C" w:rsidRDefault="00E70680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151D2CE" wp14:editId="778F4F12">
                  <wp:extent cx="409575" cy="545701"/>
                  <wp:effectExtent l="0" t="0" r="0" b="6985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50" cy="54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51" w:rsidRPr="00950053" w14:paraId="76BD50ED" w14:textId="6A7CF5DA" w:rsidTr="0054575C">
        <w:trPr>
          <w:trHeight w:val="113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55174F57" w14:textId="4220E961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2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5D85A4CF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London’s Burning</w:t>
            </w:r>
          </w:p>
          <w:p w14:paraId="6E8CA863" w14:textId="3E87EA3B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C9EA40D" wp14:editId="3F94D8F1">
                  <wp:extent cx="621260" cy="467634"/>
                  <wp:effectExtent l="0" t="0" r="7620" b="889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98" cy="47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4C536127" w14:textId="30691D1E" w:rsidR="00795714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Parliament - Guy Fawke</w:t>
            </w:r>
            <w:r w:rsidR="00795714" w:rsidRPr="0054575C">
              <w:rPr>
                <w:rFonts w:cs="Arial"/>
                <w:b/>
                <w:sz w:val="14"/>
                <w:szCs w:val="14"/>
              </w:rPr>
              <w:t>s</w:t>
            </w:r>
          </w:p>
          <w:p w14:paraId="108EBED7" w14:textId="014E358D" w:rsidR="00833F51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597301A4" wp14:editId="23E0C765">
                  <wp:extent cx="480721" cy="720000"/>
                  <wp:effectExtent l="0" t="0" r="0" b="4445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2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4B8ED8E6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Rolling Over the Ocean (Captain Cook)</w:t>
            </w:r>
          </w:p>
          <w:p w14:paraId="5430ABB6" w14:textId="5B2D51CA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90C359C" wp14:editId="5F7ABCF8">
                  <wp:extent cx="629116" cy="720000"/>
                  <wp:effectExtent l="0" t="0" r="0" b="444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dashed" w:sz="4" w:space="0" w:color="auto"/>
            </w:tcBorders>
            <w:shd w:val="clear" w:color="auto" w:fill="auto"/>
          </w:tcPr>
          <w:p w14:paraId="02B054F5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Kenya</w:t>
            </w:r>
          </w:p>
          <w:p w14:paraId="0DF04ADB" w14:textId="4C5ECD47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D1C1153" wp14:editId="03A2A83F">
                  <wp:extent cx="720819" cy="509587"/>
                  <wp:effectExtent l="0" t="0" r="3175" b="508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76" cy="52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9049DF0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Wildlife garden</w:t>
            </w:r>
          </w:p>
          <w:p w14:paraId="4BF7A68D" w14:textId="49ACB310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C0E63AE" wp14:editId="506CBCDF">
                  <wp:extent cx="678369" cy="452437"/>
                  <wp:effectExtent l="0" t="0" r="7620" b="508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90" cy="45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5461E5C5" w14:textId="6F8D0B8E" w:rsidR="00E70680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- </w:t>
            </w:r>
            <w:r w:rsidR="00E70680" w:rsidRPr="0054575C">
              <w:rPr>
                <w:rFonts w:cs="Arial"/>
                <w:b/>
                <w:sz w:val="14"/>
                <w:szCs w:val="14"/>
              </w:rPr>
              <w:t>Van Gogh</w:t>
            </w:r>
          </w:p>
          <w:p w14:paraId="56F0A487" w14:textId="1428182A" w:rsidR="00E70680" w:rsidRPr="0054575C" w:rsidRDefault="00E70680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52FB468" wp14:editId="045492F4">
                  <wp:extent cx="425364" cy="566737"/>
                  <wp:effectExtent l="0" t="0" r="0" b="508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54" cy="56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51" w:rsidRPr="00950053" w14:paraId="6089047C" w14:textId="68E4C44E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21F60DCF" w14:textId="51CD7305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 xml:space="preserve">Year </w:t>
            </w:r>
            <w:r w:rsidR="0054575C">
              <w:rPr>
                <w:rFonts w:cs="Arial"/>
                <w:b/>
                <w:sz w:val="18"/>
                <w:szCs w:val="18"/>
              </w:rPr>
              <w:t>3/4 &amp; Base 2</w:t>
            </w:r>
          </w:p>
          <w:p w14:paraId="57D68EE7" w14:textId="39AF739D" w:rsidR="00950053" w:rsidRPr="00950053" w:rsidRDefault="00950053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Cycle A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6CBF79EA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Flow</w:t>
            </w:r>
          </w:p>
          <w:p w14:paraId="09812466" w14:textId="066487BC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11B177B" wp14:editId="1C6A278C">
                  <wp:extent cx="849814" cy="743989"/>
                  <wp:effectExtent l="0" t="0" r="762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2"/>
                          <a:stretch/>
                        </pic:blipFill>
                        <pic:spPr bwMode="auto">
                          <a:xfrm>
                            <a:off x="0" y="0"/>
                            <a:ext cx="891999" cy="78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45C6936" w14:textId="2A5F4538" w:rsidR="00833F51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Land before time</w:t>
            </w:r>
          </w:p>
          <w:p w14:paraId="2AD74B8D" w14:textId="06E0CF9B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b/>
                <w:noProof/>
                <w:color w:val="0000FF"/>
                <w:sz w:val="14"/>
                <w:szCs w:val="14"/>
                <w:lang w:eastAsia="en-GB"/>
              </w:rPr>
              <w:drawing>
                <wp:inline distT="0" distB="0" distL="0" distR="0" wp14:anchorId="798929C6" wp14:editId="66020318">
                  <wp:extent cx="932689" cy="757182"/>
                  <wp:effectExtent l="0" t="0" r="1270" b="5080"/>
                  <wp:docPr id="5" name="Picture 5" descr="Image result for stone ag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tone ag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14"/>
                          <a:stretch/>
                        </pic:blipFill>
                        <pic:spPr bwMode="auto">
                          <a:xfrm>
                            <a:off x="0" y="0"/>
                            <a:ext cx="944348" cy="76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0BD30C55" w14:textId="403BD1E6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Tremors</w:t>
            </w:r>
            <w:r w:rsidR="00950053" w:rsidRPr="0054575C">
              <w:rPr>
                <w:rFonts w:ascii="Arial" w:hAnsi="Arial" w:cs="Arial"/>
                <w:b/>
                <w:noProof/>
                <w:color w:val="0000FF"/>
                <w:sz w:val="14"/>
                <w:szCs w:val="14"/>
                <w:lang w:eastAsia="en-GB"/>
              </w:rPr>
              <w:drawing>
                <wp:inline distT="0" distB="0" distL="0" distR="0" wp14:anchorId="51F02B5C" wp14:editId="05BC5B37">
                  <wp:extent cx="1015340" cy="570398"/>
                  <wp:effectExtent l="0" t="0" r="0" b="1270"/>
                  <wp:docPr id="1" name="Picture 1" descr="Image result for volcano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cano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97" cy="57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26040AF3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The Boy King</w:t>
            </w:r>
          </w:p>
          <w:p w14:paraId="09A7A3A5" w14:textId="5C5AFB91" w:rsidR="00950053" w:rsidRPr="0054575C" w:rsidRDefault="0095005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b/>
                <w:noProof/>
                <w:color w:val="0000FF"/>
                <w:sz w:val="14"/>
                <w:szCs w:val="14"/>
                <w:lang w:eastAsia="en-GB"/>
              </w:rPr>
              <w:drawing>
                <wp:inline distT="0" distB="0" distL="0" distR="0" wp14:anchorId="054DCF77" wp14:editId="07469163">
                  <wp:extent cx="884926" cy="619920"/>
                  <wp:effectExtent l="0" t="0" r="0" b="8890"/>
                  <wp:docPr id="2" name="Picture 2" descr="Image result for tutankhamun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utankhamun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42" cy="63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94441E8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Rainforests</w:t>
            </w:r>
          </w:p>
          <w:p w14:paraId="763DAD98" w14:textId="3D433AB0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AA66D84" wp14:editId="231B52CC">
                  <wp:extent cx="987014" cy="554241"/>
                  <wp:effectExtent l="0" t="0" r="3810" b="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56" cy="5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73068" w14:textId="05C49A4C" w:rsidR="00950053" w:rsidRPr="0054575C" w:rsidRDefault="0095005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201534E" w14:textId="056EDDBD" w:rsidR="00795714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 - </w:t>
            </w:r>
            <w:r w:rsidR="00795714" w:rsidRPr="0054575C">
              <w:rPr>
                <w:rFonts w:cs="Arial"/>
                <w:b/>
                <w:sz w:val="14"/>
                <w:szCs w:val="14"/>
              </w:rPr>
              <w:t>Guiseppe Arcimboldo</w:t>
            </w:r>
          </w:p>
          <w:p w14:paraId="2B4BC871" w14:textId="55430D06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D2D71FF" wp14:editId="7DF6586D">
                  <wp:extent cx="394018" cy="515806"/>
                  <wp:effectExtent l="0" t="0" r="635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17" cy="52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51" w:rsidRPr="00950053" w14:paraId="1D593562" w14:textId="1555644E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1AF31AEA" w14:textId="3881A208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</w:t>
            </w:r>
            <w:r w:rsidR="00950053" w:rsidRPr="00950053">
              <w:rPr>
                <w:rFonts w:cs="Arial"/>
                <w:b/>
                <w:sz w:val="18"/>
                <w:szCs w:val="18"/>
              </w:rPr>
              <w:t xml:space="preserve"> </w:t>
            </w:r>
            <w:r w:rsidR="0054575C">
              <w:rPr>
                <w:rFonts w:cs="Arial"/>
                <w:b/>
                <w:sz w:val="18"/>
                <w:szCs w:val="18"/>
              </w:rPr>
              <w:t>3/4 &amp; Base 2</w:t>
            </w:r>
          </w:p>
          <w:p w14:paraId="037DE8E2" w14:textId="7721CFE5" w:rsidR="00950053" w:rsidRPr="00950053" w:rsidRDefault="00950053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Cycle B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22602A43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Out in the Wilds</w:t>
            </w:r>
          </w:p>
          <w:p w14:paraId="06E2C329" w14:textId="20026E59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  <w:shd w:val="clear" w:color="auto" w:fill="A8D08D" w:themeFill="accent6" w:themeFillTint="99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E77F92F" wp14:editId="63246B8C">
                  <wp:extent cx="616087" cy="813460"/>
                  <wp:effectExtent l="0" t="0" r="0" b="5715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10" cy="81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604F5CA0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South America</w:t>
            </w:r>
          </w:p>
          <w:p w14:paraId="6DD61241" w14:textId="1695D36E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2166E7EF" wp14:editId="115DA6BC">
                  <wp:extent cx="665079" cy="706582"/>
                  <wp:effectExtent l="0" t="0" r="1905" b="0"/>
                  <wp:docPr id="33" name="Picture 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8" r="14628"/>
                          <a:stretch/>
                        </pic:blipFill>
                        <pic:spPr bwMode="auto">
                          <a:xfrm>
                            <a:off x="0" y="0"/>
                            <a:ext cx="668720" cy="71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E7DF01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Rotten Romans</w:t>
            </w:r>
          </w:p>
          <w:p w14:paraId="131A5719" w14:textId="5C8C8CDF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  <w:shd w:val="clear" w:color="auto" w:fill="F4B083" w:themeFill="accent2" w:themeFillTint="99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CC4FE12" wp14:editId="0092AF88">
                  <wp:extent cx="719137" cy="682743"/>
                  <wp:effectExtent l="0" t="0" r="5080" b="3175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5" cy="69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664AE2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Vicious Vikings</w:t>
            </w:r>
          </w:p>
          <w:p w14:paraId="05E48CA5" w14:textId="5B63AC07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5C8D682" wp14:editId="66472D50">
                  <wp:extent cx="1057151" cy="633412"/>
                  <wp:effectExtent l="0" t="0" r="0" b="0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78" cy="63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53A24D33" w14:textId="787C5418" w:rsidR="00833F51" w:rsidRPr="0054575C" w:rsidRDefault="00AA128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Out of Africa</w:t>
            </w:r>
          </w:p>
          <w:p w14:paraId="2E7D70B2" w14:textId="0A601C06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9458508" wp14:editId="48B6DD94">
                  <wp:extent cx="706674" cy="688769"/>
                  <wp:effectExtent l="0" t="0" r="0" b="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18" cy="69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6415737B" w14:textId="129AA24B" w:rsidR="00E70680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Picture This </w:t>
            </w:r>
            <w:r w:rsidR="0054575C">
              <w:rPr>
                <w:rFonts w:cs="Arial"/>
                <w:b/>
                <w:sz w:val="14"/>
                <w:szCs w:val="14"/>
              </w:rPr>
              <w:t xml:space="preserve">- </w:t>
            </w:r>
            <w:r w:rsidR="00E70680" w:rsidRPr="0054575C">
              <w:rPr>
                <w:rFonts w:cs="Arial"/>
                <w:b/>
                <w:sz w:val="14"/>
                <w:szCs w:val="14"/>
              </w:rPr>
              <w:t>Andy Warhol</w:t>
            </w:r>
          </w:p>
          <w:p w14:paraId="07F5C23B" w14:textId="49D197A7" w:rsidR="00E70680" w:rsidRPr="0054575C" w:rsidRDefault="00E70680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C8AB439" wp14:editId="3F538C2A">
                  <wp:extent cx="638175" cy="635971"/>
                  <wp:effectExtent l="0" t="0" r="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30" cy="6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53" w:rsidRPr="00950053" w14:paraId="350776D4" w14:textId="7A290641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0261A67B" w14:textId="25FC1299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6A11B0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World War 2</w:t>
            </w:r>
          </w:p>
          <w:p w14:paraId="625A6114" w14:textId="1AD5C983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F242048" wp14:editId="3EB202AE">
                  <wp:extent cx="938212" cy="703050"/>
                  <wp:effectExtent l="0" t="0" r="0" b="1905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11" cy="7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4E1D93D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Impressing Monet</w:t>
            </w:r>
          </w:p>
          <w:p w14:paraId="1F1CB322" w14:textId="6EA3FADD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DBF4C5C" wp14:editId="5E294BC6">
                  <wp:extent cx="728662" cy="912013"/>
                  <wp:effectExtent l="0" t="0" r="0" b="2540"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95" cy="91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714CD2A1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Around the World</w:t>
            </w:r>
          </w:p>
          <w:p w14:paraId="422C8164" w14:textId="5C011A14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DADC736" wp14:editId="3E0716BB">
                  <wp:extent cx="708975" cy="704175"/>
                  <wp:effectExtent l="0" t="0" r="0" b="1270"/>
                  <wp:docPr id="37" name="Picture 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t="7746" r="20253" b="10976"/>
                          <a:stretch/>
                        </pic:blipFill>
                        <pic:spPr bwMode="auto">
                          <a:xfrm>
                            <a:off x="0" y="0"/>
                            <a:ext cx="710468" cy="70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0FFE60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Meet the Greeks</w:t>
            </w:r>
          </w:p>
          <w:p w14:paraId="2516CAD0" w14:textId="5FC2CD1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1F22FE0" wp14:editId="4A71BF1F">
                  <wp:extent cx="642937" cy="648557"/>
                  <wp:effectExtent l="0" t="0" r="5080" b="0"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65" cy="6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</w:tcPr>
          <w:p w14:paraId="08BDF16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Toy Story</w:t>
            </w:r>
          </w:p>
          <w:p w14:paraId="278612A1" w14:textId="69674B7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2E52A93" wp14:editId="29561CBD">
                  <wp:extent cx="728663" cy="816609"/>
                  <wp:effectExtent l="0" t="0" r="0" b="3175"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5" r="13850"/>
                          <a:stretch/>
                        </pic:blipFill>
                        <pic:spPr bwMode="auto">
                          <a:xfrm>
                            <a:off x="0" y="0"/>
                            <a:ext cx="729772" cy="81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679938A7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The French Connection (1066)</w:t>
            </w:r>
          </w:p>
          <w:p w14:paraId="66325C2F" w14:textId="6AB2818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2241352D" wp14:editId="008C1595">
                  <wp:extent cx="1128713" cy="633413"/>
                  <wp:effectExtent l="0" t="0" r="0" b="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04" cy="63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5696E685" w14:textId="15602D1B" w:rsidR="0084229F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- </w:t>
            </w:r>
            <w:r w:rsidR="0084229F" w:rsidRPr="0054575C">
              <w:rPr>
                <w:rFonts w:cs="Arial"/>
                <w:b/>
                <w:sz w:val="14"/>
                <w:szCs w:val="14"/>
              </w:rPr>
              <w:t>Picasso</w:t>
            </w:r>
          </w:p>
          <w:p w14:paraId="12E1EDFE" w14:textId="7C2C04BC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9EB5FD3" wp14:editId="144A451C">
                  <wp:extent cx="592500" cy="720000"/>
                  <wp:effectExtent l="0" t="0" r="0" b="4445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53" w:rsidRPr="00950053" w14:paraId="2C900A37" w14:textId="0073DEDA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7A66713D" w14:textId="04C92085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6</w:t>
            </w:r>
          </w:p>
          <w:p w14:paraId="47132347" w14:textId="77777777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924AE01" w14:textId="000D14F3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Shaking All Over </w:t>
            </w:r>
          </w:p>
          <w:p w14:paraId="443D26D8" w14:textId="3AF90513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6D9F92B" wp14:editId="523CC2E1">
                  <wp:extent cx="504701" cy="672934"/>
                  <wp:effectExtent l="0" t="0" r="0" b="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81" cy="69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A3BAEA7" w14:textId="10E94E46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Food Glorious Food </w:t>
            </w:r>
          </w:p>
          <w:p w14:paraId="79081451" w14:textId="30F3EA56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B96A4BD" wp14:editId="679C8BE7">
                  <wp:extent cx="446137" cy="629392"/>
                  <wp:effectExtent l="0" t="0" r="0" b="0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09" cy="64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CFEED0B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Tomorrow’s World</w:t>
            </w:r>
          </w:p>
          <w:p w14:paraId="44B4C9C7" w14:textId="21740089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A21DB99" wp14:editId="543F42DA">
                  <wp:extent cx="762000" cy="597383"/>
                  <wp:effectExtent l="0" t="0" r="0" b="0"/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55" cy="59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9F49A76" w14:textId="616C9C69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Land of the Rising Sun </w:t>
            </w:r>
          </w:p>
          <w:p w14:paraId="482188EE" w14:textId="1DD1B13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A7231FB" wp14:editId="4D1AF459">
                  <wp:extent cx="375497" cy="605641"/>
                  <wp:effectExtent l="0" t="0" r="5715" b="4445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33" cy="6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</w:tcPr>
          <w:p w14:paraId="6DFAAE2D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Food of the Gods (Mayans)</w:t>
            </w:r>
          </w:p>
          <w:p w14:paraId="498EFA16" w14:textId="76C32D1B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C371B0E" wp14:editId="6422AAFF">
                  <wp:extent cx="825847" cy="583248"/>
                  <wp:effectExtent l="0" t="0" r="0" b="7620"/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58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45227C01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Transition/ Outdoor Activity/</w:t>
            </w:r>
          </w:p>
          <w:p w14:paraId="2106E908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Carlton</w:t>
            </w:r>
          </w:p>
          <w:p w14:paraId="0D1CFFDA" w14:textId="366E8BE7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CAF7CD4" wp14:editId="0D484F52">
                  <wp:extent cx="975963" cy="585126"/>
                  <wp:effectExtent l="0" t="0" r="0" b="5715"/>
                  <wp:docPr id="46" name="Picture 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46"/>
                          <a:stretch/>
                        </pic:blipFill>
                        <pic:spPr bwMode="auto">
                          <a:xfrm>
                            <a:off x="0" y="0"/>
                            <a:ext cx="977606" cy="58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04A057D" w14:textId="0729698C" w:rsidR="0084229F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Picture This </w:t>
            </w:r>
            <w:r w:rsidR="0054575C">
              <w:rPr>
                <w:rFonts w:cs="Arial"/>
                <w:b/>
                <w:sz w:val="14"/>
                <w:szCs w:val="14"/>
              </w:rPr>
              <w:t xml:space="preserve">- </w:t>
            </w:r>
            <w:r w:rsidR="0084229F" w:rsidRPr="0054575C">
              <w:rPr>
                <w:rFonts w:cs="Arial"/>
                <w:b/>
                <w:sz w:val="14"/>
                <w:szCs w:val="14"/>
              </w:rPr>
              <w:t>Monet</w:t>
            </w:r>
          </w:p>
          <w:p w14:paraId="7838FFCC" w14:textId="498A930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E536E43" wp14:editId="1ADCA5C5">
                  <wp:extent cx="424448" cy="659080"/>
                  <wp:effectExtent l="0" t="0" r="0" b="8255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72" cy="66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4A66A" w14:textId="7B11DDFD" w:rsidR="00224CE7" w:rsidRDefault="005D5781"/>
    <w:p w14:paraId="0D511387" w14:textId="77777777" w:rsidR="00950053" w:rsidRDefault="00950053"/>
    <w:p w14:paraId="7A66E001" w14:textId="77777777" w:rsidR="00950053" w:rsidRDefault="00950053"/>
    <w:p w14:paraId="57AC8EE2" w14:textId="2C19AF9F" w:rsidR="00950053" w:rsidRDefault="00950053"/>
    <w:p w14:paraId="11F24C25" w14:textId="77777777" w:rsidR="00950053" w:rsidRDefault="00950053"/>
    <w:p w14:paraId="175FEB54" w14:textId="77777777" w:rsidR="00950053" w:rsidRPr="00950053" w:rsidRDefault="00950053"/>
    <w:sectPr w:rsidR="00950053" w:rsidRPr="00950053" w:rsidSect="009B6182">
      <w:headerReference w:type="default" r:id="rId54"/>
      <w:pgSz w:w="16838" w:h="11906" w:orient="landscape"/>
      <w:pgMar w:top="907" w:right="1440" w:bottom="709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883A7" w14:textId="77777777" w:rsidR="00D0553E" w:rsidRDefault="00D0553E" w:rsidP="00D0553E">
      <w:pPr>
        <w:spacing w:after="0" w:line="240" w:lineRule="auto"/>
      </w:pPr>
      <w:r>
        <w:separator/>
      </w:r>
    </w:p>
  </w:endnote>
  <w:endnote w:type="continuationSeparator" w:id="0">
    <w:p w14:paraId="3832266C" w14:textId="77777777" w:rsidR="00D0553E" w:rsidRDefault="00D0553E" w:rsidP="00D05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10074" w14:textId="77777777" w:rsidR="00D0553E" w:rsidRDefault="00D0553E" w:rsidP="00D0553E">
      <w:pPr>
        <w:spacing w:after="0" w:line="240" w:lineRule="auto"/>
      </w:pPr>
      <w:r>
        <w:separator/>
      </w:r>
    </w:p>
  </w:footnote>
  <w:footnote w:type="continuationSeparator" w:id="0">
    <w:p w14:paraId="11B1C830" w14:textId="77777777" w:rsidR="00D0553E" w:rsidRDefault="00D0553E" w:rsidP="00D05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43149" w14:textId="769F214D" w:rsidR="00D0553E" w:rsidRDefault="0054575C" w:rsidP="009B6182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F6ADE61" wp14:editId="55108A86">
          <wp:simplePos x="0" y="0"/>
          <wp:positionH relativeFrom="column">
            <wp:posOffset>64680</wp:posOffset>
          </wp:positionH>
          <wp:positionV relativeFrom="paragraph">
            <wp:posOffset>-112304</wp:posOffset>
          </wp:positionV>
          <wp:extent cx="378460" cy="387350"/>
          <wp:effectExtent l="0" t="0" r="2540" b="0"/>
          <wp:wrapSquare wrapText="bothSides"/>
          <wp:docPr id="4" name="Picture 4" descr="C:\Users\kedmenson\AppData\Local\Microsoft\Windows\Temporary Internet Files\Content.Word\HHA_Logo_CMYK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kedmenson\AppData\Local\Microsoft\Windows\Temporary Internet Files\Content.Word\HHA_Logo_CMYK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Whole School Overview  2018/2019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FB06CF"/>
    <w:multiLevelType w:val="hybridMultilevel"/>
    <w:tmpl w:val="BC1A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713E4"/>
    <w:multiLevelType w:val="hybridMultilevel"/>
    <w:tmpl w:val="AD088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3E"/>
    <w:rsid w:val="000117BC"/>
    <w:rsid w:val="0004653B"/>
    <w:rsid w:val="001263C4"/>
    <w:rsid w:val="0020099C"/>
    <w:rsid w:val="002B551A"/>
    <w:rsid w:val="0043049A"/>
    <w:rsid w:val="00497B02"/>
    <w:rsid w:val="0054575C"/>
    <w:rsid w:val="005D5781"/>
    <w:rsid w:val="006A22B2"/>
    <w:rsid w:val="006E1822"/>
    <w:rsid w:val="00795714"/>
    <w:rsid w:val="00833F51"/>
    <w:rsid w:val="0084229F"/>
    <w:rsid w:val="00950053"/>
    <w:rsid w:val="009B6182"/>
    <w:rsid w:val="00A05A23"/>
    <w:rsid w:val="00AA128B"/>
    <w:rsid w:val="00BD54F0"/>
    <w:rsid w:val="00D0553E"/>
    <w:rsid w:val="00D80973"/>
    <w:rsid w:val="00DD692F"/>
    <w:rsid w:val="00E1010F"/>
    <w:rsid w:val="00E320A9"/>
    <w:rsid w:val="00E70680"/>
    <w:rsid w:val="00F02766"/>
    <w:rsid w:val="00F04AEB"/>
    <w:rsid w:val="00F34527"/>
    <w:rsid w:val="00FB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2AF38"/>
  <w15:chartTrackingRefBased/>
  <w15:docId w15:val="{EAF81BEC-BE55-48B2-AB97-6BD891AC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53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5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553E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55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53E"/>
  </w:style>
  <w:style w:type="paragraph" w:styleId="Footer">
    <w:name w:val="footer"/>
    <w:basedOn w:val="Normal"/>
    <w:link w:val="FooterChar"/>
    <w:uiPriority w:val="99"/>
    <w:unhideWhenUsed/>
    <w:rsid w:val="00D055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53E"/>
  </w:style>
  <w:style w:type="paragraph" w:styleId="BalloonText">
    <w:name w:val="Balloon Text"/>
    <w:basedOn w:val="Normal"/>
    <w:link w:val="BalloonTextChar"/>
    <w:uiPriority w:val="99"/>
    <w:semiHidden/>
    <w:unhideWhenUsed/>
    <w:rsid w:val="00BD5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F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33F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F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co.uk/url?sa=i&amp;rct=j&amp;q=&amp;esrc=s&amp;source=images&amp;cd=&amp;cad=rja&amp;uact=8&amp;ved=2ahUKEwic2fD85uLbAhXBwxQKHV9mDdsQjRx6BAgBEAU&amp;url=https://www.amazon.co.uk/Stone-Age-Boy-Satoshi-Kitamura/dp/1406312193&amp;psig=AOvVaw3gzgz3eU4noMilfUBQHJ2-&amp;ust=1529603323525248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google.co.uk/url?sa=i&amp;rct=j&amp;q=&amp;esrc=s&amp;source=images&amp;cd=&amp;cad=rja&amp;uact=8&amp;ved=2ahUKEwiFwLrk4eLbAhXDOhQKHYOMCjkQjRx6BAgBEAU&amp;url=https://www.childfriendlynews.com/volcano/&amp;psig=AOvVaw0XspOof6LIbGoL3ArfOfKY&amp;ust=1529602032053572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hyperlink" Target="https://www.google.co.uk/url?sa=i&amp;rct=j&amp;q=&amp;esrc=s&amp;source=images&amp;cd=&amp;cad=rja&amp;uact=8&amp;ved=2ahUKEwiZo6b_4eLbAhVMtRQKHY0cD4UQjRx6BAgBEAU&amp;url=https://www.natgeokids.com/au/discover/history/egypt/tutankhamun-facts/&amp;psig=AOvVaw33r7x6cjEGACH7vJwoQcKD&amp;ust=1529602091031325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349FF6B9</Template>
  <TotalTime>0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Warner</dc:creator>
  <cp:keywords/>
  <dc:description/>
  <cp:lastModifiedBy>Mrs J Warner</cp:lastModifiedBy>
  <cp:revision>2</cp:revision>
  <cp:lastPrinted>2018-03-16T13:13:00Z</cp:lastPrinted>
  <dcterms:created xsi:type="dcterms:W3CDTF">2018-06-29T20:03:00Z</dcterms:created>
  <dcterms:modified xsi:type="dcterms:W3CDTF">2018-06-29T20:03:00Z</dcterms:modified>
</cp:coreProperties>
</file>